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595C" w:rsidRDefault="00B1595C" w:rsidP="00B1595C">
      <w:pPr>
        <w:pStyle w:val="Default"/>
        <w:jc w:val="center"/>
        <w:rPr>
          <w:sz w:val="28"/>
          <w:szCs w:val="28"/>
        </w:rPr>
      </w:pPr>
      <w:bookmarkStart w:id="0" w:name="_GoBack"/>
      <w:bookmarkEnd w:id="0"/>
      <w:r w:rsidRPr="00B1595C">
        <w:rPr>
          <w:sz w:val="28"/>
          <w:szCs w:val="28"/>
        </w:rPr>
        <w:t>I.I.S. “</w:t>
      </w:r>
      <w:r w:rsidR="006E0EB9">
        <w:rPr>
          <w:sz w:val="28"/>
          <w:szCs w:val="28"/>
        </w:rPr>
        <w:t xml:space="preserve">A.M. </w:t>
      </w:r>
      <w:proofErr w:type="spellStart"/>
      <w:r w:rsidRPr="00B1595C">
        <w:rPr>
          <w:sz w:val="28"/>
          <w:szCs w:val="28"/>
        </w:rPr>
        <w:t>Jaci</w:t>
      </w:r>
      <w:proofErr w:type="spellEnd"/>
      <w:r w:rsidR="006E0EB9">
        <w:rPr>
          <w:sz w:val="28"/>
          <w:szCs w:val="28"/>
        </w:rPr>
        <w:t xml:space="preserve"> – Caio </w:t>
      </w:r>
      <w:r w:rsidRPr="00B1595C">
        <w:rPr>
          <w:sz w:val="28"/>
          <w:szCs w:val="28"/>
        </w:rPr>
        <w:t>Duilio”</w:t>
      </w:r>
    </w:p>
    <w:p w:rsidR="00B1595C" w:rsidRPr="00B1595C" w:rsidRDefault="00B1595C" w:rsidP="00B1595C">
      <w:pPr>
        <w:pStyle w:val="Default"/>
        <w:jc w:val="center"/>
        <w:rPr>
          <w:sz w:val="28"/>
          <w:szCs w:val="28"/>
        </w:rPr>
      </w:pPr>
    </w:p>
    <w:p w:rsidR="00B1595C" w:rsidRDefault="00B1595C" w:rsidP="00B1595C">
      <w:pPr>
        <w:pStyle w:val="Default"/>
        <w:jc w:val="center"/>
        <w:rPr>
          <w:sz w:val="28"/>
          <w:szCs w:val="28"/>
        </w:rPr>
      </w:pPr>
      <w:r w:rsidRPr="00B1595C">
        <w:rPr>
          <w:sz w:val="28"/>
          <w:szCs w:val="28"/>
        </w:rPr>
        <w:t>ELENCO DEGLI ALUNNI PARTECIPANTI ALLO SPETTACOLO TEATRALE</w:t>
      </w:r>
    </w:p>
    <w:p w:rsidR="00B1595C" w:rsidRPr="00B1595C" w:rsidRDefault="00B1595C" w:rsidP="00B1595C">
      <w:pPr>
        <w:pStyle w:val="Default"/>
        <w:jc w:val="center"/>
        <w:rPr>
          <w:sz w:val="28"/>
          <w:szCs w:val="28"/>
        </w:rPr>
      </w:pPr>
      <w:r w:rsidRPr="00B1595C">
        <w:rPr>
          <w:sz w:val="28"/>
          <w:szCs w:val="28"/>
        </w:rPr>
        <w:t xml:space="preserve">IN LINGUA </w:t>
      </w:r>
      <w:r>
        <w:rPr>
          <w:sz w:val="28"/>
          <w:szCs w:val="28"/>
        </w:rPr>
        <w:t>INGLESE</w:t>
      </w:r>
      <w:r w:rsidRPr="00B1595C">
        <w:rPr>
          <w:sz w:val="28"/>
          <w:szCs w:val="28"/>
        </w:rPr>
        <w:t xml:space="preserve"> </w:t>
      </w:r>
      <w:r w:rsidRPr="00B1595C">
        <w:rPr>
          <w:b/>
          <w:bCs/>
          <w:sz w:val="28"/>
          <w:szCs w:val="28"/>
        </w:rPr>
        <w:t>“</w:t>
      </w:r>
      <w:proofErr w:type="spellStart"/>
      <w:r>
        <w:rPr>
          <w:b/>
          <w:bCs/>
          <w:sz w:val="28"/>
          <w:szCs w:val="28"/>
        </w:rPr>
        <w:t>Frankenst</w:t>
      </w:r>
      <w:proofErr w:type="spellEnd"/>
      <w:r>
        <w:rPr>
          <w:b/>
          <w:bCs/>
          <w:sz w:val="28"/>
          <w:szCs w:val="28"/>
        </w:rPr>
        <w:t>[AI]n</w:t>
      </w:r>
      <w:r w:rsidRPr="00B1595C">
        <w:rPr>
          <w:b/>
          <w:bCs/>
          <w:sz w:val="28"/>
          <w:szCs w:val="28"/>
        </w:rPr>
        <w:t>”</w:t>
      </w:r>
    </w:p>
    <w:p w:rsidR="006E0EB9" w:rsidRDefault="006E0EB9" w:rsidP="00B1595C">
      <w:pPr>
        <w:jc w:val="center"/>
        <w:rPr>
          <w:sz w:val="28"/>
          <w:szCs w:val="28"/>
        </w:rPr>
      </w:pPr>
    </w:p>
    <w:p w:rsidR="00E12F3B" w:rsidRPr="00B1595C" w:rsidRDefault="00B1595C" w:rsidP="00B1595C">
      <w:pPr>
        <w:jc w:val="center"/>
        <w:rPr>
          <w:sz w:val="28"/>
          <w:szCs w:val="28"/>
        </w:rPr>
      </w:pPr>
      <w:proofErr w:type="spellStart"/>
      <w:r w:rsidRPr="00B1595C">
        <w:rPr>
          <w:sz w:val="28"/>
          <w:szCs w:val="28"/>
        </w:rPr>
        <w:t>Palacultura</w:t>
      </w:r>
      <w:proofErr w:type="spellEnd"/>
      <w:r w:rsidRPr="00B1595C">
        <w:rPr>
          <w:sz w:val="28"/>
          <w:szCs w:val="28"/>
        </w:rPr>
        <w:t xml:space="preserve"> di Messina </w:t>
      </w:r>
      <w:r>
        <w:rPr>
          <w:sz w:val="28"/>
          <w:szCs w:val="28"/>
        </w:rPr>
        <w:t>17 Marzo</w:t>
      </w:r>
      <w:r w:rsidRPr="00B1595C">
        <w:rPr>
          <w:sz w:val="28"/>
          <w:szCs w:val="28"/>
        </w:rPr>
        <w:t xml:space="preserve"> 2026 ore </w:t>
      </w:r>
      <w:r>
        <w:rPr>
          <w:sz w:val="28"/>
          <w:szCs w:val="28"/>
        </w:rPr>
        <w:t>11</w:t>
      </w:r>
      <w:r w:rsidRPr="00B1595C">
        <w:rPr>
          <w:sz w:val="28"/>
          <w:szCs w:val="28"/>
        </w:rPr>
        <w:t>:00</w:t>
      </w:r>
    </w:p>
    <w:p w:rsidR="00B1595C" w:rsidRDefault="00B1595C" w:rsidP="00B1595C">
      <w:pPr>
        <w:pStyle w:val="Default"/>
      </w:pPr>
    </w:p>
    <w:p w:rsidR="00F5684C" w:rsidRDefault="00F5684C" w:rsidP="00E12F3B">
      <w:pPr>
        <w:rPr>
          <w:sz w:val="24"/>
          <w:szCs w:val="24"/>
        </w:rPr>
        <w:sectPr w:rsidR="00F5684C" w:rsidSect="00E12F3B">
          <w:pgSz w:w="12240" w:h="15840"/>
          <w:pgMar w:top="1417" w:right="1134" w:bottom="1134" w:left="1134" w:header="720" w:footer="720" w:gutter="0"/>
          <w:cols w:space="720"/>
          <w:noEndnote/>
        </w:sectPr>
      </w:pPr>
    </w:p>
    <w:p w:rsidR="00E12F3B" w:rsidRPr="00F5684C" w:rsidRDefault="00B1595C" w:rsidP="006E0EB9">
      <w:pPr>
        <w:spacing w:after="0" w:line="240" w:lineRule="auto"/>
        <w:rPr>
          <w:sz w:val="24"/>
          <w:szCs w:val="24"/>
        </w:rPr>
      </w:pPr>
      <w:r w:rsidRPr="00F5684C">
        <w:rPr>
          <w:b/>
          <w:bCs/>
          <w:sz w:val="24"/>
          <w:szCs w:val="24"/>
        </w:rPr>
        <w:t xml:space="preserve">CLASSE 5C RIM </w:t>
      </w:r>
      <w:r w:rsidR="006E0EB9">
        <w:rPr>
          <w:b/>
          <w:bCs/>
          <w:sz w:val="24"/>
          <w:szCs w:val="24"/>
        </w:rPr>
        <w:t xml:space="preserve">(tot. </w:t>
      </w:r>
      <w:r w:rsidRPr="00F5684C">
        <w:rPr>
          <w:b/>
          <w:bCs/>
          <w:sz w:val="24"/>
          <w:szCs w:val="24"/>
        </w:rPr>
        <w:t>4</w:t>
      </w:r>
      <w:r w:rsidR="006E0EB9">
        <w:rPr>
          <w:b/>
          <w:bCs/>
          <w:sz w:val="24"/>
          <w:szCs w:val="24"/>
        </w:rPr>
        <w:t>)</w:t>
      </w:r>
      <w:r w:rsidR="00D06F2E" w:rsidRPr="00F5684C">
        <w:rPr>
          <w:b/>
          <w:bCs/>
          <w:sz w:val="24"/>
          <w:szCs w:val="24"/>
        </w:rPr>
        <w:t xml:space="preserve">                          </w:t>
      </w:r>
    </w:p>
    <w:p w:rsidR="00022E11" w:rsidRPr="00F5684C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CAVALLARO CAROLINA</w:t>
      </w:r>
    </w:p>
    <w:p w:rsidR="00022E11" w:rsidRPr="00F5684C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GIORGIANNI GRETA</w:t>
      </w:r>
      <w:r w:rsidRPr="00F5684C">
        <w:rPr>
          <w:sz w:val="24"/>
          <w:szCs w:val="24"/>
        </w:rPr>
        <w:tab/>
      </w:r>
    </w:p>
    <w:p w:rsidR="00022E11" w:rsidRPr="00F5684C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MOLONIA SERENA</w:t>
      </w:r>
      <w:r w:rsidRPr="00F5684C">
        <w:rPr>
          <w:sz w:val="24"/>
          <w:szCs w:val="24"/>
        </w:rPr>
        <w:tab/>
      </w:r>
    </w:p>
    <w:p w:rsidR="00022E11" w:rsidRPr="00F5684C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VILLARI ANGELA</w:t>
      </w:r>
      <w:r w:rsidRPr="00F5684C">
        <w:rPr>
          <w:sz w:val="24"/>
          <w:szCs w:val="24"/>
        </w:rPr>
        <w:tab/>
      </w:r>
    </w:p>
    <w:p w:rsidR="00B1595C" w:rsidRPr="00F5684C" w:rsidRDefault="00B1595C" w:rsidP="006E0EB9">
      <w:pPr>
        <w:pStyle w:val="Default"/>
      </w:pPr>
    </w:p>
    <w:p w:rsidR="00E12F3B" w:rsidRPr="00F5684C" w:rsidRDefault="00B1595C" w:rsidP="006E0EB9">
      <w:pPr>
        <w:spacing w:after="0" w:line="240" w:lineRule="auto"/>
        <w:rPr>
          <w:sz w:val="24"/>
          <w:szCs w:val="24"/>
        </w:rPr>
      </w:pPr>
      <w:r w:rsidRPr="00F5684C">
        <w:rPr>
          <w:b/>
          <w:bCs/>
          <w:sz w:val="24"/>
          <w:szCs w:val="24"/>
        </w:rPr>
        <w:t xml:space="preserve">CLASSE 4B </w:t>
      </w:r>
      <w:r w:rsidR="006E0EB9">
        <w:rPr>
          <w:b/>
          <w:bCs/>
          <w:sz w:val="24"/>
          <w:szCs w:val="24"/>
        </w:rPr>
        <w:t xml:space="preserve">(tot. </w:t>
      </w:r>
      <w:r w:rsidR="00022E11">
        <w:rPr>
          <w:b/>
          <w:bCs/>
          <w:sz w:val="24"/>
          <w:szCs w:val="24"/>
        </w:rPr>
        <w:t>7</w:t>
      </w:r>
      <w:r w:rsidR="006E0EB9">
        <w:rPr>
          <w:b/>
          <w:bCs/>
          <w:sz w:val="24"/>
          <w:szCs w:val="24"/>
        </w:rPr>
        <w:t>)</w:t>
      </w:r>
      <w:r w:rsidR="00E12F3B" w:rsidRPr="00F5684C">
        <w:rPr>
          <w:sz w:val="24"/>
          <w:szCs w:val="24"/>
        </w:rPr>
        <w:tab/>
      </w:r>
    </w:p>
    <w:p w:rsidR="00022E11" w:rsidRPr="00F5684C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ARENA MARIACHIARA</w:t>
      </w:r>
      <w:r w:rsidRPr="00F5684C">
        <w:rPr>
          <w:sz w:val="24"/>
          <w:szCs w:val="24"/>
        </w:rPr>
        <w:tab/>
        <w:t xml:space="preserve"> </w:t>
      </w:r>
    </w:p>
    <w:p w:rsidR="00022E11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DE SOUSA ISABEL MARIE</w:t>
      </w:r>
      <w:r w:rsidRPr="00F5684C">
        <w:rPr>
          <w:sz w:val="24"/>
          <w:szCs w:val="24"/>
        </w:rPr>
        <w:tab/>
      </w:r>
    </w:p>
    <w:p w:rsidR="00356291" w:rsidRPr="00F5684C" w:rsidRDefault="00356291" w:rsidP="006E0EB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GUGLIANDOLO VITTORIO</w:t>
      </w:r>
    </w:p>
    <w:p w:rsidR="00022E11" w:rsidRPr="00F5684C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LAGANA' LUCIA</w:t>
      </w:r>
      <w:r w:rsidRPr="00F5684C">
        <w:rPr>
          <w:sz w:val="24"/>
          <w:szCs w:val="24"/>
        </w:rPr>
        <w:tab/>
      </w:r>
    </w:p>
    <w:p w:rsidR="00022E11" w:rsidRPr="00F5684C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MANALO GERLYN JOY BOONGALING</w:t>
      </w:r>
      <w:r w:rsidRPr="00F5684C">
        <w:rPr>
          <w:sz w:val="24"/>
          <w:szCs w:val="24"/>
        </w:rPr>
        <w:tab/>
      </w:r>
    </w:p>
    <w:p w:rsidR="00022E11" w:rsidRPr="00F5684C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SAMAN WASAN SANJULA DAVENDI</w:t>
      </w:r>
      <w:r w:rsidRPr="00F5684C">
        <w:rPr>
          <w:sz w:val="24"/>
          <w:szCs w:val="24"/>
        </w:rPr>
        <w:tab/>
      </w:r>
    </w:p>
    <w:p w:rsidR="00022E11" w:rsidRPr="00F5684C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ZHANG HUI QIAO</w:t>
      </w:r>
      <w:r w:rsidRPr="00F5684C">
        <w:rPr>
          <w:sz w:val="24"/>
          <w:szCs w:val="24"/>
        </w:rPr>
        <w:tab/>
      </w:r>
    </w:p>
    <w:p w:rsidR="00F5684C" w:rsidRDefault="00F5684C" w:rsidP="006E0EB9">
      <w:pPr>
        <w:spacing w:after="0" w:line="240" w:lineRule="auto"/>
        <w:rPr>
          <w:sz w:val="24"/>
          <w:szCs w:val="24"/>
        </w:rPr>
      </w:pPr>
    </w:p>
    <w:p w:rsidR="00B1595C" w:rsidRPr="00F5684C" w:rsidRDefault="00B1595C" w:rsidP="006E0EB9">
      <w:pPr>
        <w:spacing w:after="0" w:line="240" w:lineRule="auto"/>
        <w:rPr>
          <w:sz w:val="24"/>
          <w:szCs w:val="24"/>
        </w:rPr>
      </w:pPr>
      <w:r w:rsidRPr="00F5684C">
        <w:rPr>
          <w:b/>
          <w:bCs/>
          <w:sz w:val="24"/>
          <w:szCs w:val="24"/>
        </w:rPr>
        <w:t xml:space="preserve">CLASSE 3B </w:t>
      </w:r>
      <w:r w:rsidR="006E0EB9">
        <w:rPr>
          <w:b/>
          <w:bCs/>
          <w:sz w:val="24"/>
          <w:szCs w:val="24"/>
        </w:rPr>
        <w:t xml:space="preserve">(tot. </w:t>
      </w:r>
      <w:r w:rsidR="008E35A3">
        <w:rPr>
          <w:b/>
          <w:bCs/>
          <w:sz w:val="24"/>
          <w:szCs w:val="24"/>
        </w:rPr>
        <w:t>8</w:t>
      </w:r>
      <w:r w:rsidR="006E0EB9">
        <w:rPr>
          <w:b/>
          <w:bCs/>
          <w:sz w:val="24"/>
          <w:szCs w:val="24"/>
        </w:rPr>
        <w:t>)</w:t>
      </w:r>
    </w:p>
    <w:p w:rsidR="008E35A3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BARTONE ANTONIO</w:t>
      </w:r>
    </w:p>
    <w:p w:rsidR="00022E11" w:rsidRPr="00F5684C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CUCINOTTA FEDERICA</w:t>
      </w:r>
      <w:r w:rsidRPr="00F5684C">
        <w:rPr>
          <w:sz w:val="24"/>
          <w:szCs w:val="24"/>
        </w:rPr>
        <w:tab/>
      </w:r>
    </w:p>
    <w:p w:rsidR="00022E11" w:rsidRPr="00F5684C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DE STEFANO GIOELE</w:t>
      </w:r>
    </w:p>
    <w:p w:rsidR="00022E11" w:rsidRPr="00F5684C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GHAZAL SARA</w:t>
      </w:r>
      <w:r w:rsidRPr="00F5684C">
        <w:rPr>
          <w:sz w:val="24"/>
          <w:szCs w:val="24"/>
        </w:rPr>
        <w:tab/>
      </w:r>
    </w:p>
    <w:p w:rsidR="00356291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GROSSO GABRIELE</w:t>
      </w:r>
    </w:p>
    <w:p w:rsidR="00022E11" w:rsidRPr="00F5684C" w:rsidRDefault="00356291" w:rsidP="006E0EB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LA CAVA RICCARDO</w:t>
      </w:r>
      <w:r w:rsidR="00022E11" w:rsidRPr="00F5684C">
        <w:rPr>
          <w:sz w:val="24"/>
          <w:szCs w:val="24"/>
        </w:rPr>
        <w:tab/>
      </w:r>
    </w:p>
    <w:p w:rsidR="008E35A3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MAURO ALBERTO</w:t>
      </w:r>
    </w:p>
    <w:p w:rsidR="00022E11" w:rsidRPr="00F5684C" w:rsidRDefault="008E35A3" w:rsidP="006E0EB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PUGLISI MARTIN</w:t>
      </w:r>
      <w:r w:rsidR="00022E11" w:rsidRPr="00F5684C">
        <w:rPr>
          <w:sz w:val="24"/>
          <w:szCs w:val="24"/>
        </w:rPr>
        <w:tab/>
      </w:r>
    </w:p>
    <w:p w:rsidR="00F5684C" w:rsidRPr="006E0EB9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ab/>
      </w:r>
    </w:p>
    <w:p w:rsidR="00F5684C" w:rsidRPr="00F5684C" w:rsidRDefault="00F5684C" w:rsidP="006E0EB9">
      <w:pPr>
        <w:spacing w:after="0" w:line="240" w:lineRule="auto"/>
        <w:rPr>
          <w:sz w:val="24"/>
          <w:szCs w:val="24"/>
        </w:rPr>
      </w:pPr>
      <w:r w:rsidRPr="00F5684C">
        <w:rPr>
          <w:b/>
          <w:bCs/>
          <w:sz w:val="24"/>
          <w:szCs w:val="24"/>
        </w:rPr>
        <w:t xml:space="preserve">CLASSE 1B </w:t>
      </w:r>
      <w:r w:rsidR="006E0EB9">
        <w:rPr>
          <w:b/>
          <w:bCs/>
          <w:sz w:val="24"/>
          <w:szCs w:val="24"/>
        </w:rPr>
        <w:t xml:space="preserve">(tot. </w:t>
      </w:r>
      <w:r w:rsidRPr="00F5684C">
        <w:rPr>
          <w:b/>
          <w:bCs/>
          <w:sz w:val="24"/>
          <w:szCs w:val="24"/>
        </w:rPr>
        <w:t>3</w:t>
      </w:r>
      <w:r w:rsidR="006E0EB9">
        <w:rPr>
          <w:b/>
          <w:bCs/>
          <w:sz w:val="24"/>
          <w:szCs w:val="24"/>
        </w:rPr>
        <w:t>)</w:t>
      </w:r>
      <w:r w:rsidRPr="00F5684C">
        <w:rPr>
          <w:sz w:val="24"/>
          <w:szCs w:val="24"/>
        </w:rPr>
        <w:tab/>
      </w:r>
    </w:p>
    <w:p w:rsidR="00022E11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DE SALVO LUIGI</w:t>
      </w:r>
    </w:p>
    <w:p w:rsidR="00022E11" w:rsidRPr="00F5684C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GIUFFRE' ALESSANDRA</w:t>
      </w:r>
      <w:r w:rsidRPr="00F5684C">
        <w:rPr>
          <w:sz w:val="24"/>
          <w:szCs w:val="24"/>
        </w:rPr>
        <w:tab/>
      </w:r>
    </w:p>
    <w:p w:rsidR="00022E11" w:rsidRPr="00F5684C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MICALI GIUSEPPE</w:t>
      </w:r>
      <w:r w:rsidRPr="00F5684C">
        <w:rPr>
          <w:sz w:val="24"/>
          <w:szCs w:val="24"/>
        </w:rPr>
        <w:tab/>
      </w:r>
      <w:r w:rsidRPr="00F5684C">
        <w:rPr>
          <w:sz w:val="24"/>
          <w:szCs w:val="24"/>
        </w:rPr>
        <w:tab/>
      </w:r>
    </w:p>
    <w:p w:rsidR="006E0EB9" w:rsidRDefault="006E0EB9" w:rsidP="006E0EB9">
      <w:pPr>
        <w:spacing w:after="0" w:line="240" w:lineRule="auto"/>
        <w:rPr>
          <w:b/>
          <w:bCs/>
          <w:sz w:val="24"/>
          <w:szCs w:val="24"/>
        </w:rPr>
      </w:pPr>
    </w:p>
    <w:p w:rsidR="00F5684C" w:rsidRPr="00F5684C" w:rsidRDefault="00F5684C" w:rsidP="006E0EB9">
      <w:pPr>
        <w:spacing w:after="0" w:line="240" w:lineRule="auto"/>
        <w:rPr>
          <w:sz w:val="24"/>
          <w:szCs w:val="24"/>
        </w:rPr>
      </w:pPr>
      <w:r w:rsidRPr="00F5684C">
        <w:rPr>
          <w:b/>
          <w:bCs/>
          <w:sz w:val="24"/>
          <w:szCs w:val="24"/>
        </w:rPr>
        <w:t xml:space="preserve">CLASSE 2A </w:t>
      </w:r>
      <w:r w:rsidR="006E0EB9">
        <w:rPr>
          <w:b/>
          <w:bCs/>
          <w:sz w:val="24"/>
          <w:szCs w:val="24"/>
        </w:rPr>
        <w:t xml:space="preserve">(tot. </w:t>
      </w:r>
      <w:r w:rsidRPr="00F5684C">
        <w:rPr>
          <w:b/>
          <w:bCs/>
          <w:sz w:val="24"/>
          <w:szCs w:val="24"/>
        </w:rPr>
        <w:t>1</w:t>
      </w:r>
      <w:r w:rsidR="006E0EB9">
        <w:rPr>
          <w:b/>
          <w:bCs/>
          <w:sz w:val="24"/>
          <w:szCs w:val="24"/>
        </w:rPr>
        <w:t>)</w:t>
      </w:r>
    </w:p>
    <w:p w:rsidR="00F5684C" w:rsidRPr="00F5684C" w:rsidRDefault="00F5684C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FASSI FRANCESCO</w:t>
      </w:r>
    </w:p>
    <w:p w:rsidR="006E0EB9" w:rsidRDefault="006E0EB9" w:rsidP="006E0EB9">
      <w:pPr>
        <w:spacing w:after="0" w:line="240" w:lineRule="auto"/>
        <w:rPr>
          <w:sz w:val="24"/>
          <w:szCs w:val="24"/>
        </w:rPr>
      </w:pPr>
    </w:p>
    <w:p w:rsidR="00B1595C" w:rsidRPr="00F5684C" w:rsidRDefault="00B1595C" w:rsidP="006E0EB9">
      <w:pPr>
        <w:spacing w:after="0" w:line="240" w:lineRule="auto"/>
        <w:rPr>
          <w:sz w:val="24"/>
          <w:szCs w:val="24"/>
        </w:rPr>
      </w:pPr>
      <w:r w:rsidRPr="00F5684C">
        <w:rPr>
          <w:b/>
          <w:bCs/>
          <w:sz w:val="24"/>
          <w:szCs w:val="24"/>
        </w:rPr>
        <w:t>CLASSE 2B</w:t>
      </w:r>
      <w:r w:rsidR="00D06F2E" w:rsidRPr="00F5684C">
        <w:rPr>
          <w:b/>
          <w:bCs/>
          <w:sz w:val="24"/>
          <w:szCs w:val="24"/>
        </w:rPr>
        <w:t xml:space="preserve"> </w:t>
      </w:r>
      <w:r w:rsidR="006E0EB9">
        <w:rPr>
          <w:b/>
          <w:bCs/>
          <w:sz w:val="24"/>
          <w:szCs w:val="24"/>
        </w:rPr>
        <w:t xml:space="preserve">(tot. </w:t>
      </w:r>
      <w:r w:rsidR="00356291">
        <w:rPr>
          <w:b/>
          <w:bCs/>
          <w:sz w:val="24"/>
          <w:szCs w:val="24"/>
        </w:rPr>
        <w:t>9</w:t>
      </w:r>
      <w:r w:rsidR="006E0EB9">
        <w:rPr>
          <w:b/>
          <w:bCs/>
          <w:sz w:val="24"/>
          <w:szCs w:val="24"/>
        </w:rPr>
        <w:t>)</w:t>
      </w:r>
    </w:p>
    <w:p w:rsidR="00356291" w:rsidRPr="00F5684C" w:rsidRDefault="0035629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CARNEVALE GIULIO</w:t>
      </w:r>
    </w:p>
    <w:p w:rsidR="00356291" w:rsidRPr="00F5684C" w:rsidRDefault="0035629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LOIACONO SOFIA</w:t>
      </w:r>
      <w:r w:rsidRPr="00F5684C">
        <w:rPr>
          <w:sz w:val="24"/>
          <w:szCs w:val="24"/>
        </w:rPr>
        <w:tab/>
      </w:r>
    </w:p>
    <w:p w:rsidR="00356291" w:rsidRPr="00F5684C" w:rsidRDefault="0035629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MAGAZZU' GIORGIA</w:t>
      </w:r>
      <w:r w:rsidRPr="00F5684C">
        <w:rPr>
          <w:sz w:val="24"/>
          <w:szCs w:val="24"/>
        </w:rPr>
        <w:tab/>
      </w:r>
    </w:p>
    <w:p w:rsidR="00356291" w:rsidRPr="00F5684C" w:rsidRDefault="0035629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MARINO MARIANO</w:t>
      </w:r>
      <w:r w:rsidRPr="00F5684C">
        <w:rPr>
          <w:sz w:val="24"/>
          <w:szCs w:val="24"/>
        </w:rPr>
        <w:tab/>
      </w:r>
    </w:p>
    <w:p w:rsidR="00356291" w:rsidRPr="00F5684C" w:rsidRDefault="0035629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MILICI ROMINA</w:t>
      </w:r>
      <w:r w:rsidRPr="00F5684C">
        <w:rPr>
          <w:sz w:val="24"/>
          <w:szCs w:val="24"/>
        </w:rPr>
        <w:tab/>
      </w:r>
    </w:p>
    <w:p w:rsidR="00356291" w:rsidRDefault="0035629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RIGOLIZIO GAIA</w:t>
      </w:r>
    </w:p>
    <w:p w:rsidR="00356291" w:rsidRPr="00F5684C" w:rsidRDefault="00356291" w:rsidP="006E0EB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RUSTICO ROCCO</w:t>
      </w:r>
      <w:r w:rsidRPr="00F5684C">
        <w:rPr>
          <w:sz w:val="24"/>
          <w:szCs w:val="24"/>
        </w:rPr>
        <w:tab/>
      </w:r>
    </w:p>
    <w:p w:rsidR="00356291" w:rsidRPr="00F5684C" w:rsidRDefault="0035629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SPIGNOLO CHIARA</w:t>
      </w:r>
      <w:r w:rsidRPr="00F5684C">
        <w:rPr>
          <w:sz w:val="24"/>
          <w:szCs w:val="24"/>
        </w:rPr>
        <w:tab/>
      </w:r>
    </w:p>
    <w:p w:rsidR="00356291" w:rsidRPr="00F5684C" w:rsidRDefault="0035629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SULFARO ELISABETTA</w:t>
      </w:r>
      <w:r w:rsidRPr="00F5684C">
        <w:rPr>
          <w:sz w:val="24"/>
          <w:szCs w:val="24"/>
        </w:rPr>
        <w:tab/>
      </w:r>
    </w:p>
    <w:p w:rsidR="00D06F2E" w:rsidRPr="00F5684C" w:rsidRDefault="00D06F2E" w:rsidP="006E0EB9">
      <w:pPr>
        <w:spacing w:after="0" w:line="240" w:lineRule="auto"/>
        <w:rPr>
          <w:sz w:val="24"/>
          <w:szCs w:val="24"/>
        </w:rPr>
      </w:pPr>
    </w:p>
    <w:p w:rsidR="00D06F2E" w:rsidRPr="00F5684C" w:rsidRDefault="00D06F2E" w:rsidP="006E0EB9">
      <w:pPr>
        <w:spacing w:after="0" w:line="240" w:lineRule="auto"/>
        <w:rPr>
          <w:sz w:val="24"/>
          <w:szCs w:val="24"/>
        </w:rPr>
      </w:pPr>
      <w:r w:rsidRPr="00F5684C">
        <w:rPr>
          <w:b/>
          <w:bCs/>
          <w:sz w:val="24"/>
          <w:szCs w:val="24"/>
        </w:rPr>
        <w:t>CLASSE 1 A</w:t>
      </w:r>
      <w:r w:rsidR="006E0EB9">
        <w:rPr>
          <w:b/>
          <w:bCs/>
          <w:sz w:val="24"/>
          <w:szCs w:val="24"/>
        </w:rPr>
        <w:t xml:space="preserve"> (tot. </w:t>
      </w:r>
      <w:r w:rsidRPr="00F5684C">
        <w:rPr>
          <w:b/>
          <w:bCs/>
          <w:sz w:val="24"/>
          <w:szCs w:val="24"/>
        </w:rPr>
        <w:t>1</w:t>
      </w:r>
      <w:r w:rsidR="006E0EB9">
        <w:rPr>
          <w:b/>
          <w:bCs/>
          <w:sz w:val="24"/>
          <w:szCs w:val="24"/>
        </w:rPr>
        <w:t>)</w:t>
      </w:r>
    </w:p>
    <w:p w:rsidR="00E12F3B" w:rsidRPr="00F5684C" w:rsidRDefault="00E12F3B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PERERA COLOMBA PUNCHINAIDE ACHARIGE GAURAVI</w:t>
      </w:r>
    </w:p>
    <w:p w:rsidR="00D06F2E" w:rsidRPr="00F5684C" w:rsidRDefault="00D06F2E" w:rsidP="006E0EB9">
      <w:pPr>
        <w:spacing w:after="0" w:line="240" w:lineRule="auto"/>
        <w:rPr>
          <w:sz w:val="24"/>
          <w:szCs w:val="24"/>
        </w:rPr>
      </w:pPr>
    </w:p>
    <w:p w:rsidR="00D06F2E" w:rsidRPr="00F5684C" w:rsidRDefault="00D06F2E" w:rsidP="006E0EB9">
      <w:pPr>
        <w:spacing w:after="0" w:line="240" w:lineRule="auto"/>
        <w:rPr>
          <w:sz w:val="24"/>
          <w:szCs w:val="24"/>
        </w:rPr>
      </w:pPr>
      <w:r w:rsidRPr="00F5684C">
        <w:rPr>
          <w:b/>
          <w:bCs/>
          <w:sz w:val="24"/>
          <w:szCs w:val="24"/>
        </w:rPr>
        <w:t xml:space="preserve">CLASSE 2C </w:t>
      </w:r>
      <w:r w:rsidR="006E0EB9">
        <w:rPr>
          <w:b/>
          <w:bCs/>
          <w:sz w:val="24"/>
          <w:szCs w:val="24"/>
        </w:rPr>
        <w:t>(tot.</w:t>
      </w:r>
      <w:r w:rsidRPr="00F5684C">
        <w:rPr>
          <w:b/>
          <w:bCs/>
          <w:sz w:val="24"/>
          <w:szCs w:val="24"/>
        </w:rPr>
        <w:t xml:space="preserve"> </w:t>
      </w:r>
      <w:r w:rsidR="008E35A3">
        <w:rPr>
          <w:b/>
          <w:bCs/>
          <w:sz w:val="24"/>
          <w:szCs w:val="24"/>
        </w:rPr>
        <w:t>10</w:t>
      </w:r>
      <w:r w:rsidR="006E0EB9">
        <w:rPr>
          <w:b/>
          <w:bCs/>
          <w:sz w:val="24"/>
          <w:szCs w:val="24"/>
        </w:rPr>
        <w:t>)</w:t>
      </w:r>
    </w:p>
    <w:p w:rsidR="00420845" w:rsidRDefault="00420845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ARENA GABRIELE</w:t>
      </w:r>
      <w:r w:rsidRPr="00F5684C">
        <w:rPr>
          <w:sz w:val="24"/>
          <w:szCs w:val="24"/>
        </w:rPr>
        <w:tab/>
      </w:r>
    </w:p>
    <w:p w:rsidR="00420845" w:rsidRPr="00F5684C" w:rsidRDefault="00420845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BONGIOVANNI ANTONINO</w:t>
      </w:r>
      <w:r w:rsidRPr="00F5684C">
        <w:rPr>
          <w:sz w:val="24"/>
          <w:szCs w:val="24"/>
        </w:rPr>
        <w:tab/>
      </w:r>
    </w:p>
    <w:p w:rsidR="00420845" w:rsidRPr="00F5684C" w:rsidRDefault="00420845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BOTTARI SAMUELE</w:t>
      </w:r>
      <w:r w:rsidRPr="00F5684C">
        <w:rPr>
          <w:sz w:val="24"/>
          <w:szCs w:val="24"/>
        </w:rPr>
        <w:tab/>
      </w:r>
    </w:p>
    <w:p w:rsidR="00420845" w:rsidRPr="00F5684C" w:rsidRDefault="00420845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COSENZA CRISTIANO</w:t>
      </w:r>
      <w:r w:rsidRPr="00F5684C">
        <w:rPr>
          <w:sz w:val="24"/>
          <w:szCs w:val="24"/>
        </w:rPr>
        <w:tab/>
      </w:r>
    </w:p>
    <w:p w:rsidR="00420845" w:rsidRDefault="00420845" w:rsidP="006E0EB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D’ANGELO GIOVANNI</w:t>
      </w:r>
    </w:p>
    <w:p w:rsidR="00420845" w:rsidRPr="00F5684C" w:rsidRDefault="00420845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FISICHELLA GIULIA</w:t>
      </w:r>
      <w:r w:rsidRPr="00F5684C">
        <w:rPr>
          <w:sz w:val="24"/>
          <w:szCs w:val="24"/>
        </w:rPr>
        <w:tab/>
      </w:r>
    </w:p>
    <w:p w:rsidR="00420845" w:rsidRPr="00F5684C" w:rsidRDefault="00420845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FUGAZZOTTO GABRIEL</w:t>
      </w:r>
      <w:r w:rsidRPr="00F5684C">
        <w:rPr>
          <w:sz w:val="24"/>
          <w:szCs w:val="24"/>
        </w:rPr>
        <w:tab/>
      </w:r>
    </w:p>
    <w:p w:rsidR="00420845" w:rsidRPr="00F5684C" w:rsidRDefault="00420845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MINUTOLI ELEONORA</w:t>
      </w:r>
      <w:r w:rsidRPr="00F5684C">
        <w:rPr>
          <w:sz w:val="24"/>
          <w:szCs w:val="24"/>
        </w:rPr>
        <w:tab/>
      </w:r>
    </w:p>
    <w:p w:rsidR="00420845" w:rsidRPr="00F5684C" w:rsidRDefault="00420845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TOMASELLI SOPHIE</w:t>
      </w:r>
      <w:r w:rsidRPr="00F5684C">
        <w:rPr>
          <w:sz w:val="24"/>
          <w:szCs w:val="24"/>
        </w:rPr>
        <w:tab/>
      </w:r>
    </w:p>
    <w:p w:rsidR="00420845" w:rsidRPr="00F5684C" w:rsidRDefault="00420845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TOMASELLO GIOVANNI</w:t>
      </w:r>
      <w:r w:rsidRPr="00F5684C">
        <w:rPr>
          <w:sz w:val="24"/>
          <w:szCs w:val="24"/>
        </w:rPr>
        <w:tab/>
      </w:r>
    </w:p>
    <w:p w:rsidR="006E0EB9" w:rsidRDefault="006E0EB9" w:rsidP="006E0EB9">
      <w:pPr>
        <w:spacing w:after="0" w:line="240" w:lineRule="auto"/>
        <w:rPr>
          <w:b/>
          <w:bCs/>
          <w:sz w:val="24"/>
          <w:szCs w:val="24"/>
        </w:rPr>
      </w:pPr>
    </w:p>
    <w:p w:rsidR="00F5684C" w:rsidRPr="00F5684C" w:rsidRDefault="00F5684C" w:rsidP="006E0EB9">
      <w:pPr>
        <w:spacing w:after="0" w:line="240" w:lineRule="auto"/>
        <w:rPr>
          <w:sz w:val="24"/>
          <w:szCs w:val="24"/>
        </w:rPr>
      </w:pPr>
      <w:r w:rsidRPr="00F5684C">
        <w:rPr>
          <w:b/>
          <w:bCs/>
          <w:sz w:val="24"/>
          <w:szCs w:val="24"/>
        </w:rPr>
        <w:t xml:space="preserve">CLASSE 3 AT </w:t>
      </w:r>
      <w:r w:rsidR="006E0EB9">
        <w:rPr>
          <w:b/>
          <w:bCs/>
          <w:sz w:val="24"/>
          <w:szCs w:val="24"/>
        </w:rPr>
        <w:t xml:space="preserve">(tot. </w:t>
      </w:r>
      <w:r w:rsidRPr="00F5684C">
        <w:rPr>
          <w:b/>
          <w:bCs/>
          <w:sz w:val="24"/>
          <w:szCs w:val="24"/>
        </w:rPr>
        <w:t>1</w:t>
      </w:r>
      <w:r w:rsidR="006E0EB9">
        <w:rPr>
          <w:b/>
          <w:bCs/>
          <w:sz w:val="24"/>
          <w:szCs w:val="24"/>
        </w:rPr>
        <w:t>)</w:t>
      </w:r>
    </w:p>
    <w:p w:rsidR="00F5684C" w:rsidRPr="00F5684C" w:rsidRDefault="00F5684C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PALMIERI GIULIA</w:t>
      </w:r>
      <w:r w:rsidRPr="00F5684C">
        <w:rPr>
          <w:sz w:val="24"/>
          <w:szCs w:val="24"/>
        </w:rPr>
        <w:tab/>
      </w:r>
    </w:p>
    <w:p w:rsidR="00F5684C" w:rsidRPr="00F5684C" w:rsidRDefault="00F5684C" w:rsidP="006E0EB9">
      <w:pPr>
        <w:spacing w:after="0" w:line="240" w:lineRule="auto"/>
        <w:rPr>
          <w:sz w:val="24"/>
          <w:szCs w:val="24"/>
        </w:rPr>
      </w:pPr>
    </w:p>
    <w:p w:rsidR="00D06F2E" w:rsidRPr="00F5684C" w:rsidRDefault="00D06F2E" w:rsidP="006E0EB9">
      <w:pPr>
        <w:spacing w:after="0" w:line="240" w:lineRule="auto"/>
        <w:rPr>
          <w:sz w:val="24"/>
          <w:szCs w:val="24"/>
        </w:rPr>
      </w:pPr>
      <w:r w:rsidRPr="00F5684C">
        <w:rPr>
          <w:b/>
          <w:bCs/>
          <w:sz w:val="24"/>
          <w:szCs w:val="24"/>
        </w:rPr>
        <w:t xml:space="preserve">CLASSE 1C </w:t>
      </w:r>
      <w:r w:rsidR="006E0EB9">
        <w:rPr>
          <w:b/>
          <w:bCs/>
          <w:sz w:val="24"/>
          <w:szCs w:val="24"/>
        </w:rPr>
        <w:t>(tot.</w:t>
      </w:r>
      <w:r w:rsidRPr="00F5684C">
        <w:rPr>
          <w:b/>
          <w:bCs/>
          <w:sz w:val="24"/>
          <w:szCs w:val="24"/>
        </w:rPr>
        <w:t xml:space="preserve"> 13</w:t>
      </w:r>
      <w:r w:rsidR="006E0EB9">
        <w:rPr>
          <w:b/>
          <w:bCs/>
          <w:sz w:val="24"/>
          <w:szCs w:val="24"/>
        </w:rPr>
        <w:t>)</w:t>
      </w:r>
    </w:p>
    <w:p w:rsidR="00631708" w:rsidRDefault="00022E11" w:rsidP="006E0EB9">
      <w:pPr>
        <w:spacing w:after="0" w:line="240" w:lineRule="auto"/>
        <w:rPr>
          <w:sz w:val="24"/>
          <w:szCs w:val="24"/>
        </w:rPr>
      </w:pPr>
      <w:bookmarkStart w:id="1" w:name="_Hlk224025677"/>
      <w:r w:rsidRPr="00F5684C">
        <w:rPr>
          <w:sz w:val="24"/>
          <w:szCs w:val="24"/>
        </w:rPr>
        <w:t>ARRIGO ANITA</w:t>
      </w:r>
      <w:r w:rsidRPr="00F5684C">
        <w:rPr>
          <w:sz w:val="24"/>
          <w:szCs w:val="24"/>
        </w:rPr>
        <w:tab/>
      </w:r>
    </w:p>
    <w:p w:rsidR="00022E11" w:rsidRPr="00F5684C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BERTINO VIVIANA</w:t>
      </w:r>
      <w:r w:rsidRPr="00F5684C">
        <w:rPr>
          <w:sz w:val="24"/>
          <w:szCs w:val="24"/>
        </w:rPr>
        <w:tab/>
      </w:r>
    </w:p>
    <w:p w:rsidR="00022E11" w:rsidRPr="00F5684C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BIANCUZZO EMMA</w:t>
      </w:r>
      <w:r w:rsidRPr="00F5684C">
        <w:rPr>
          <w:sz w:val="24"/>
          <w:szCs w:val="24"/>
        </w:rPr>
        <w:tab/>
      </w:r>
    </w:p>
    <w:p w:rsidR="00022E11" w:rsidRPr="00F5684C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BIANCUZZO SONIA</w:t>
      </w:r>
      <w:r w:rsidRPr="00F5684C">
        <w:rPr>
          <w:sz w:val="24"/>
          <w:szCs w:val="24"/>
        </w:rPr>
        <w:tab/>
      </w:r>
    </w:p>
    <w:p w:rsidR="00022E11" w:rsidRPr="00F5684C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CASILLO GIOVANNA</w:t>
      </w:r>
      <w:r w:rsidRPr="00F5684C">
        <w:rPr>
          <w:sz w:val="24"/>
          <w:szCs w:val="24"/>
        </w:rPr>
        <w:tab/>
      </w:r>
    </w:p>
    <w:p w:rsidR="00022E11" w:rsidRPr="00F5684C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COLUCCI GIOVANNI</w:t>
      </w:r>
      <w:r w:rsidRPr="00F5684C">
        <w:rPr>
          <w:sz w:val="24"/>
          <w:szCs w:val="24"/>
        </w:rPr>
        <w:tab/>
      </w:r>
    </w:p>
    <w:p w:rsidR="00022E11" w:rsidRPr="00F5684C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IMPALA' LORENZO</w:t>
      </w:r>
      <w:r w:rsidRPr="00F5684C">
        <w:rPr>
          <w:sz w:val="24"/>
          <w:szCs w:val="24"/>
        </w:rPr>
        <w:tab/>
      </w:r>
    </w:p>
    <w:p w:rsidR="00022E11" w:rsidRPr="00F5684C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MICALI GIORGIA</w:t>
      </w:r>
      <w:r w:rsidRPr="00F5684C">
        <w:rPr>
          <w:sz w:val="24"/>
          <w:szCs w:val="24"/>
        </w:rPr>
        <w:tab/>
      </w:r>
    </w:p>
    <w:p w:rsidR="00022E11" w:rsidRPr="00F5684C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lastRenderedPageBreak/>
        <w:t>MILO FEDERICA</w:t>
      </w:r>
      <w:r w:rsidRPr="00F5684C">
        <w:rPr>
          <w:sz w:val="24"/>
          <w:szCs w:val="24"/>
        </w:rPr>
        <w:tab/>
      </w:r>
    </w:p>
    <w:p w:rsidR="00022E11" w:rsidRPr="00F5684C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MOGA DIANA</w:t>
      </w:r>
      <w:r w:rsidRPr="00F5684C">
        <w:rPr>
          <w:sz w:val="24"/>
          <w:szCs w:val="24"/>
        </w:rPr>
        <w:tab/>
      </w:r>
    </w:p>
    <w:p w:rsidR="00022E11" w:rsidRPr="00F5684C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ROSSELLO GABRIEL</w:t>
      </w:r>
      <w:r w:rsidRPr="00F5684C">
        <w:rPr>
          <w:sz w:val="24"/>
          <w:szCs w:val="24"/>
        </w:rPr>
        <w:tab/>
      </w:r>
    </w:p>
    <w:p w:rsidR="00022E11" w:rsidRPr="00F5684C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SALVO ERIKA</w:t>
      </w:r>
      <w:r w:rsidRPr="00F5684C">
        <w:rPr>
          <w:sz w:val="24"/>
          <w:szCs w:val="24"/>
        </w:rPr>
        <w:tab/>
      </w:r>
    </w:p>
    <w:p w:rsidR="00022E11" w:rsidRPr="00F5684C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VENUTI EVA</w:t>
      </w:r>
      <w:r w:rsidRPr="00F5684C">
        <w:rPr>
          <w:sz w:val="24"/>
          <w:szCs w:val="24"/>
        </w:rPr>
        <w:tab/>
      </w:r>
    </w:p>
    <w:bookmarkEnd w:id="1"/>
    <w:p w:rsidR="00D06F2E" w:rsidRPr="00F5684C" w:rsidRDefault="00D06F2E" w:rsidP="006E0EB9">
      <w:pPr>
        <w:spacing w:after="0" w:line="240" w:lineRule="auto"/>
        <w:rPr>
          <w:sz w:val="24"/>
          <w:szCs w:val="24"/>
        </w:rPr>
      </w:pPr>
    </w:p>
    <w:p w:rsidR="00D06F2E" w:rsidRPr="00F5684C" w:rsidRDefault="00D06F2E" w:rsidP="006E0EB9">
      <w:pPr>
        <w:spacing w:after="0" w:line="240" w:lineRule="auto"/>
        <w:rPr>
          <w:b/>
          <w:bCs/>
          <w:sz w:val="24"/>
          <w:szCs w:val="24"/>
        </w:rPr>
      </w:pPr>
      <w:r w:rsidRPr="00F5684C">
        <w:rPr>
          <w:b/>
          <w:bCs/>
          <w:sz w:val="24"/>
          <w:szCs w:val="24"/>
        </w:rPr>
        <w:t xml:space="preserve">CLASSE 3 OTT </w:t>
      </w:r>
      <w:r w:rsidR="006E0EB9">
        <w:rPr>
          <w:b/>
          <w:bCs/>
          <w:sz w:val="24"/>
          <w:szCs w:val="24"/>
        </w:rPr>
        <w:t xml:space="preserve">(tot. </w:t>
      </w:r>
      <w:r w:rsidRPr="00F5684C">
        <w:rPr>
          <w:b/>
          <w:bCs/>
          <w:sz w:val="24"/>
          <w:szCs w:val="24"/>
        </w:rPr>
        <w:t>7</w:t>
      </w:r>
      <w:r w:rsidR="006E0EB9">
        <w:rPr>
          <w:b/>
          <w:bCs/>
          <w:sz w:val="24"/>
          <w:szCs w:val="24"/>
        </w:rPr>
        <w:t>)</w:t>
      </w:r>
    </w:p>
    <w:p w:rsidR="00022E11" w:rsidRPr="00F5684C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BILLE’ DAMIANO</w:t>
      </w:r>
    </w:p>
    <w:p w:rsidR="00022E11" w:rsidRPr="00F5684C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GUGLIELMO ALESSANDRO</w:t>
      </w:r>
    </w:p>
    <w:p w:rsidR="00022E11" w:rsidRPr="00F5684C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LUCA' CLAUDIA</w:t>
      </w:r>
      <w:r w:rsidRPr="00F5684C">
        <w:rPr>
          <w:sz w:val="24"/>
          <w:szCs w:val="24"/>
        </w:rPr>
        <w:tab/>
      </w:r>
    </w:p>
    <w:p w:rsidR="00022E11" w:rsidRPr="00F5684C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NAPOLI ELENA</w:t>
      </w:r>
      <w:r w:rsidRPr="00F5684C">
        <w:rPr>
          <w:sz w:val="24"/>
          <w:szCs w:val="24"/>
        </w:rPr>
        <w:tab/>
      </w:r>
    </w:p>
    <w:p w:rsidR="00022E11" w:rsidRPr="00F5684C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ROMAGNOLI GRETA</w:t>
      </w:r>
    </w:p>
    <w:p w:rsidR="00022E11" w:rsidRPr="00F5684C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TUCCIA SABRINA</w:t>
      </w:r>
      <w:r w:rsidRPr="00F5684C">
        <w:rPr>
          <w:sz w:val="24"/>
          <w:szCs w:val="24"/>
        </w:rPr>
        <w:tab/>
      </w:r>
    </w:p>
    <w:p w:rsidR="00022E11" w:rsidRPr="00F5684C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VILLARI ELEONORA</w:t>
      </w:r>
    </w:p>
    <w:p w:rsidR="00D06F2E" w:rsidRPr="00F5684C" w:rsidRDefault="00D06F2E" w:rsidP="006E0EB9">
      <w:pPr>
        <w:spacing w:after="0" w:line="240" w:lineRule="auto"/>
        <w:rPr>
          <w:sz w:val="24"/>
          <w:szCs w:val="24"/>
        </w:rPr>
      </w:pPr>
    </w:p>
    <w:p w:rsidR="00E12F3B" w:rsidRPr="00F5684C" w:rsidRDefault="00D06F2E" w:rsidP="006E0EB9">
      <w:pPr>
        <w:spacing w:after="0" w:line="240" w:lineRule="auto"/>
        <w:rPr>
          <w:sz w:val="24"/>
          <w:szCs w:val="24"/>
        </w:rPr>
      </w:pPr>
      <w:r w:rsidRPr="00F5684C">
        <w:rPr>
          <w:b/>
          <w:bCs/>
          <w:sz w:val="24"/>
          <w:szCs w:val="24"/>
        </w:rPr>
        <w:t xml:space="preserve">CLASSE 1 OTT </w:t>
      </w:r>
      <w:r w:rsidR="006E0EB9">
        <w:rPr>
          <w:b/>
          <w:bCs/>
          <w:sz w:val="24"/>
          <w:szCs w:val="24"/>
        </w:rPr>
        <w:t xml:space="preserve">(tot. </w:t>
      </w:r>
      <w:r w:rsidRPr="00F5684C">
        <w:rPr>
          <w:b/>
          <w:bCs/>
          <w:sz w:val="24"/>
          <w:szCs w:val="24"/>
        </w:rPr>
        <w:t>1</w:t>
      </w:r>
      <w:r w:rsidR="006E0EB9">
        <w:rPr>
          <w:b/>
          <w:bCs/>
          <w:sz w:val="24"/>
          <w:szCs w:val="24"/>
        </w:rPr>
        <w:t>)</w:t>
      </w:r>
    </w:p>
    <w:p w:rsidR="00356291" w:rsidRPr="008E35A3" w:rsidRDefault="00E12F3B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VENTICINQUE VANESSA</w:t>
      </w:r>
      <w:r w:rsidRPr="00F5684C">
        <w:rPr>
          <w:sz w:val="24"/>
          <w:szCs w:val="24"/>
        </w:rPr>
        <w:tab/>
      </w:r>
    </w:p>
    <w:p w:rsidR="006E0EB9" w:rsidRDefault="006E0EB9" w:rsidP="006E0EB9">
      <w:pPr>
        <w:spacing w:after="0" w:line="240" w:lineRule="auto"/>
        <w:rPr>
          <w:b/>
          <w:bCs/>
          <w:sz w:val="24"/>
          <w:szCs w:val="24"/>
        </w:rPr>
      </w:pPr>
    </w:p>
    <w:p w:rsidR="00D06F2E" w:rsidRPr="00F5684C" w:rsidRDefault="00D06F2E" w:rsidP="006E0EB9">
      <w:pPr>
        <w:spacing w:after="0" w:line="240" w:lineRule="auto"/>
        <w:rPr>
          <w:sz w:val="24"/>
          <w:szCs w:val="24"/>
        </w:rPr>
      </w:pPr>
      <w:r w:rsidRPr="00F5684C">
        <w:rPr>
          <w:b/>
          <w:bCs/>
          <w:sz w:val="24"/>
          <w:szCs w:val="24"/>
        </w:rPr>
        <w:t>CLASSE 3 QUAD</w:t>
      </w:r>
      <w:r w:rsidR="006E0EB9">
        <w:rPr>
          <w:b/>
          <w:bCs/>
          <w:sz w:val="24"/>
          <w:szCs w:val="24"/>
        </w:rPr>
        <w:t xml:space="preserve"> (tot. </w:t>
      </w:r>
      <w:r w:rsidR="00F5684C" w:rsidRPr="00F5684C">
        <w:rPr>
          <w:b/>
          <w:bCs/>
          <w:sz w:val="24"/>
          <w:szCs w:val="24"/>
        </w:rPr>
        <w:t>8</w:t>
      </w:r>
      <w:r w:rsidR="006E0EB9">
        <w:rPr>
          <w:b/>
          <w:bCs/>
          <w:sz w:val="24"/>
          <w:szCs w:val="24"/>
        </w:rPr>
        <w:t>)</w:t>
      </w:r>
    </w:p>
    <w:p w:rsidR="00CB22D2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CALARESE GIADA</w:t>
      </w:r>
    </w:p>
    <w:p w:rsidR="00022E11" w:rsidRPr="00F5684C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CAVALLARO SARA</w:t>
      </w:r>
      <w:r w:rsidRPr="00F5684C">
        <w:rPr>
          <w:sz w:val="24"/>
          <w:szCs w:val="24"/>
        </w:rPr>
        <w:tab/>
      </w:r>
    </w:p>
    <w:p w:rsidR="00022E11" w:rsidRPr="00F5684C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COLUCCIO CARLA</w:t>
      </w:r>
      <w:r w:rsidRPr="00F5684C">
        <w:rPr>
          <w:sz w:val="24"/>
          <w:szCs w:val="24"/>
        </w:rPr>
        <w:tab/>
      </w:r>
    </w:p>
    <w:p w:rsidR="00022E11" w:rsidRPr="00F5684C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DELL'EDERA DANILO</w:t>
      </w:r>
      <w:r w:rsidRPr="00F5684C">
        <w:rPr>
          <w:sz w:val="24"/>
          <w:szCs w:val="24"/>
        </w:rPr>
        <w:tab/>
      </w:r>
    </w:p>
    <w:p w:rsidR="00022E11" w:rsidRPr="00F5684C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MARCHETTA ILARIA MARIARITA</w:t>
      </w:r>
      <w:r w:rsidRPr="00F5684C">
        <w:rPr>
          <w:sz w:val="24"/>
          <w:szCs w:val="24"/>
        </w:rPr>
        <w:tab/>
      </w:r>
    </w:p>
    <w:p w:rsidR="00022E11" w:rsidRPr="00F5684C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MORO' ALESSIO</w:t>
      </w:r>
      <w:r w:rsidRPr="00F5684C">
        <w:rPr>
          <w:sz w:val="24"/>
          <w:szCs w:val="24"/>
        </w:rPr>
        <w:tab/>
      </w:r>
    </w:p>
    <w:p w:rsidR="00022E11" w:rsidRPr="00F5684C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PANTE' LEONARDO</w:t>
      </w:r>
      <w:r w:rsidRPr="00F5684C">
        <w:rPr>
          <w:sz w:val="24"/>
          <w:szCs w:val="24"/>
        </w:rPr>
        <w:tab/>
      </w:r>
    </w:p>
    <w:p w:rsidR="00022E11" w:rsidRPr="00F5684C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SANTORO AURORA</w:t>
      </w:r>
      <w:r w:rsidRPr="00F5684C">
        <w:rPr>
          <w:sz w:val="24"/>
          <w:szCs w:val="24"/>
        </w:rPr>
        <w:tab/>
      </w:r>
    </w:p>
    <w:p w:rsidR="00022E11" w:rsidRPr="00F5684C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ab/>
      </w:r>
    </w:p>
    <w:p w:rsidR="00F5684C" w:rsidRDefault="00F5684C" w:rsidP="006E0EB9">
      <w:pPr>
        <w:spacing w:after="0" w:line="240" w:lineRule="auto"/>
        <w:rPr>
          <w:b/>
          <w:bCs/>
          <w:sz w:val="24"/>
          <w:szCs w:val="24"/>
        </w:rPr>
      </w:pPr>
      <w:r w:rsidRPr="00F5684C">
        <w:rPr>
          <w:b/>
          <w:bCs/>
          <w:sz w:val="24"/>
          <w:szCs w:val="24"/>
        </w:rPr>
        <w:t xml:space="preserve">CLASSE 4 A </w:t>
      </w:r>
      <w:r w:rsidR="006E0EB9">
        <w:rPr>
          <w:b/>
          <w:bCs/>
          <w:sz w:val="24"/>
          <w:szCs w:val="24"/>
        </w:rPr>
        <w:t xml:space="preserve">(tot. </w:t>
      </w:r>
      <w:r w:rsidRPr="00F5684C">
        <w:rPr>
          <w:b/>
          <w:bCs/>
          <w:sz w:val="24"/>
          <w:szCs w:val="24"/>
        </w:rPr>
        <w:t>1</w:t>
      </w:r>
      <w:r w:rsidR="00022E11">
        <w:rPr>
          <w:b/>
          <w:bCs/>
          <w:sz w:val="24"/>
          <w:szCs w:val="24"/>
        </w:rPr>
        <w:t>7</w:t>
      </w:r>
      <w:r w:rsidR="006E0EB9">
        <w:rPr>
          <w:b/>
          <w:bCs/>
          <w:sz w:val="24"/>
          <w:szCs w:val="24"/>
        </w:rPr>
        <w:t>)</w:t>
      </w:r>
    </w:p>
    <w:p w:rsidR="00022E11" w:rsidRPr="00F5684C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AMOROSO GIULIANA</w:t>
      </w:r>
      <w:r w:rsidRPr="00F5684C">
        <w:rPr>
          <w:sz w:val="24"/>
          <w:szCs w:val="24"/>
        </w:rPr>
        <w:tab/>
      </w:r>
    </w:p>
    <w:p w:rsidR="00022E11" w:rsidRPr="00F5684C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AMANTI GABRIELE</w:t>
      </w:r>
      <w:r w:rsidRPr="00F5684C">
        <w:rPr>
          <w:sz w:val="24"/>
          <w:szCs w:val="24"/>
        </w:rPr>
        <w:tab/>
      </w:r>
    </w:p>
    <w:p w:rsidR="00022E11" w:rsidRPr="00F5684C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ALOISIO ANTONINO</w:t>
      </w:r>
      <w:r w:rsidRPr="00F5684C">
        <w:rPr>
          <w:sz w:val="24"/>
          <w:szCs w:val="24"/>
        </w:rPr>
        <w:tab/>
      </w:r>
    </w:p>
    <w:p w:rsidR="00022E11" w:rsidRPr="00420845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ALOISI ALESSANDRO</w:t>
      </w:r>
      <w:r w:rsidRPr="00F5684C">
        <w:rPr>
          <w:sz w:val="24"/>
          <w:szCs w:val="24"/>
        </w:rPr>
        <w:tab/>
      </w:r>
      <w:r w:rsidRPr="00C627FD">
        <w:rPr>
          <w:sz w:val="32"/>
          <w:szCs w:val="32"/>
        </w:rPr>
        <w:tab/>
      </w:r>
      <w:r w:rsidRPr="00C627FD">
        <w:rPr>
          <w:sz w:val="32"/>
          <w:szCs w:val="32"/>
        </w:rPr>
        <w:tab/>
      </w:r>
    </w:p>
    <w:p w:rsidR="00022E11" w:rsidRPr="00F5684C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DONATO EMANUELE</w:t>
      </w:r>
      <w:r w:rsidRPr="00F5684C">
        <w:rPr>
          <w:sz w:val="24"/>
          <w:szCs w:val="24"/>
        </w:rPr>
        <w:tab/>
      </w:r>
    </w:p>
    <w:p w:rsidR="00022E11" w:rsidRDefault="00022E11" w:rsidP="006E0EB9">
      <w:pPr>
        <w:spacing w:after="0" w:line="240" w:lineRule="auto"/>
        <w:rPr>
          <w:b/>
          <w:bCs/>
          <w:sz w:val="24"/>
          <w:szCs w:val="24"/>
        </w:rPr>
      </w:pPr>
      <w:r w:rsidRPr="00F5684C">
        <w:rPr>
          <w:sz w:val="24"/>
          <w:szCs w:val="24"/>
        </w:rPr>
        <w:t>CONIGLIONE ANDREA</w:t>
      </w:r>
    </w:p>
    <w:p w:rsidR="00420845" w:rsidRPr="00420845" w:rsidRDefault="00420845" w:rsidP="006E0EB9">
      <w:pPr>
        <w:spacing w:after="0" w:line="240" w:lineRule="auto"/>
        <w:rPr>
          <w:sz w:val="24"/>
          <w:szCs w:val="24"/>
        </w:rPr>
      </w:pPr>
      <w:r w:rsidRPr="00420845">
        <w:rPr>
          <w:sz w:val="24"/>
          <w:szCs w:val="24"/>
        </w:rPr>
        <w:t>FAMA’ SILIO</w:t>
      </w:r>
    </w:p>
    <w:p w:rsidR="00631708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GEMELLARO GAIA</w:t>
      </w:r>
    </w:p>
    <w:p w:rsidR="00022E11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GIUNTA DAVIDE</w:t>
      </w:r>
      <w:r w:rsidRPr="00F5684C">
        <w:rPr>
          <w:sz w:val="24"/>
          <w:szCs w:val="24"/>
        </w:rPr>
        <w:tab/>
      </w:r>
    </w:p>
    <w:p w:rsidR="00022E11" w:rsidRPr="00F5684C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KARPIUK OLEKSANDRA</w:t>
      </w:r>
      <w:r w:rsidRPr="00F5684C">
        <w:rPr>
          <w:sz w:val="24"/>
          <w:szCs w:val="24"/>
        </w:rPr>
        <w:tab/>
      </w:r>
    </w:p>
    <w:p w:rsidR="00022E11" w:rsidRPr="00F5684C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LA CORTE LUCA</w:t>
      </w:r>
      <w:r w:rsidRPr="00F5684C">
        <w:rPr>
          <w:sz w:val="24"/>
          <w:szCs w:val="24"/>
        </w:rPr>
        <w:tab/>
      </w:r>
    </w:p>
    <w:p w:rsidR="00022E11" w:rsidRPr="00F5684C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LARINA' ANDREA</w:t>
      </w:r>
      <w:r w:rsidRPr="00F5684C">
        <w:rPr>
          <w:sz w:val="24"/>
          <w:szCs w:val="24"/>
        </w:rPr>
        <w:tab/>
      </w:r>
    </w:p>
    <w:p w:rsidR="00022E11" w:rsidRPr="00F5684C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LICATA MICHELE</w:t>
      </w:r>
      <w:r w:rsidRPr="00F5684C">
        <w:rPr>
          <w:sz w:val="24"/>
          <w:szCs w:val="24"/>
        </w:rPr>
        <w:tab/>
      </w:r>
    </w:p>
    <w:p w:rsidR="00022E11" w:rsidRPr="00F5684C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MENTO CATERINA BEATRICE</w:t>
      </w:r>
      <w:r w:rsidRPr="00F5684C">
        <w:rPr>
          <w:sz w:val="24"/>
          <w:szCs w:val="24"/>
        </w:rPr>
        <w:tab/>
      </w:r>
    </w:p>
    <w:p w:rsidR="00022E11" w:rsidRPr="00F5684C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PIRROTTA MARIA PIA</w:t>
      </w:r>
      <w:r w:rsidRPr="00F5684C">
        <w:rPr>
          <w:sz w:val="24"/>
          <w:szCs w:val="24"/>
        </w:rPr>
        <w:tab/>
      </w:r>
    </w:p>
    <w:p w:rsidR="00022E11" w:rsidRPr="00F5684C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RESTUCCIA ELENA</w:t>
      </w:r>
      <w:r w:rsidRPr="00F5684C">
        <w:rPr>
          <w:sz w:val="24"/>
          <w:szCs w:val="24"/>
        </w:rPr>
        <w:tab/>
      </w:r>
    </w:p>
    <w:p w:rsidR="00022E11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SCILIO PAOLO</w:t>
      </w:r>
      <w:r w:rsidRPr="00F5684C">
        <w:rPr>
          <w:sz w:val="24"/>
          <w:szCs w:val="24"/>
        </w:rPr>
        <w:tab/>
      </w:r>
    </w:p>
    <w:p w:rsidR="00C85C72" w:rsidRPr="00C85C72" w:rsidRDefault="00C85C72" w:rsidP="006E0EB9">
      <w:pPr>
        <w:spacing w:after="0" w:line="240" w:lineRule="auto"/>
        <w:rPr>
          <w:sz w:val="24"/>
          <w:szCs w:val="24"/>
        </w:rPr>
      </w:pPr>
    </w:p>
    <w:p w:rsidR="00F5684C" w:rsidRPr="00F5684C" w:rsidRDefault="00F5684C" w:rsidP="006E0EB9">
      <w:pPr>
        <w:spacing w:after="0" w:line="240" w:lineRule="auto"/>
        <w:rPr>
          <w:sz w:val="24"/>
          <w:szCs w:val="24"/>
        </w:rPr>
      </w:pPr>
      <w:r w:rsidRPr="00F5684C">
        <w:rPr>
          <w:b/>
          <w:bCs/>
          <w:sz w:val="24"/>
          <w:szCs w:val="24"/>
        </w:rPr>
        <w:t xml:space="preserve">CLASSE 3 A </w:t>
      </w:r>
      <w:r w:rsidR="006E0EB9">
        <w:rPr>
          <w:b/>
          <w:bCs/>
          <w:sz w:val="24"/>
          <w:szCs w:val="24"/>
        </w:rPr>
        <w:t xml:space="preserve">(tot. </w:t>
      </w:r>
      <w:r w:rsidRPr="00F5684C">
        <w:rPr>
          <w:b/>
          <w:bCs/>
          <w:sz w:val="24"/>
          <w:szCs w:val="24"/>
        </w:rPr>
        <w:t>1</w:t>
      </w:r>
      <w:r w:rsidR="00356291">
        <w:rPr>
          <w:b/>
          <w:bCs/>
          <w:sz w:val="24"/>
          <w:szCs w:val="24"/>
        </w:rPr>
        <w:t>6</w:t>
      </w:r>
      <w:r w:rsidR="006E0EB9">
        <w:rPr>
          <w:b/>
          <w:bCs/>
          <w:sz w:val="24"/>
          <w:szCs w:val="24"/>
        </w:rPr>
        <w:t>)</w:t>
      </w:r>
    </w:p>
    <w:p w:rsidR="00022E11" w:rsidRPr="00F5684C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BARBARO EMMA</w:t>
      </w:r>
      <w:r w:rsidRPr="00F5684C">
        <w:rPr>
          <w:sz w:val="24"/>
          <w:szCs w:val="24"/>
        </w:rPr>
        <w:tab/>
      </w:r>
    </w:p>
    <w:p w:rsidR="00022E11" w:rsidRPr="00F5684C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BIVONA FEDERICA PIA</w:t>
      </w:r>
      <w:r w:rsidRPr="00F5684C">
        <w:rPr>
          <w:sz w:val="24"/>
          <w:szCs w:val="24"/>
        </w:rPr>
        <w:tab/>
      </w:r>
    </w:p>
    <w:p w:rsidR="00022E11" w:rsidRPr="00F5684C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BONACCORSO GABRIELE</w:t>
      </w:r>
      <w:r w:rsidRPr="00F5684C">
        <w:rPr>
          <w:sz w:val="24"/>
          <w:szCs w:val="24"/>
        </w:rPr>
        <w:tab/>
      </w:r>
    </w:p>
    <w:p w:rsidR="00BA3168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BONANNO ELISABETTA</w:t>
      </w:r>
    </w:p>
    <w:p w:rsidR="00022E11" w:rsidRPr="00F5684C" w:rsidRDefault="00BA3168" w:rsidP="006E0EB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DODDIS AZZURRA</w:t>
      </w:r>
      <w:r w:rsidR="00022E11" w:rsidRPr="00F5684C">
        <w:rPr>
          <w:sz w:val="24"/>
          <w:szCs w:val="24"/>
        </w:rPr>
        <w:tab/>
      </w:r>
    </w:p>
    <w:p w:rsidR="00022E11" w:rsidRPr="00F5684C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FORGIONE ALESSANDRO</w:t>
      </w:r>
      <w:r w:rsidRPr="00F5684C">
        <w:rPr>
          <w:sz w:val="24"/>
          <w:szCs w:val="24"/>
        </w:rPr>
        <w:tab/>
      </w:r>
    </w:p>
    <w:p w:rsidR="00022E11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GIARDINA ANDREA</w:t>
      </w:r>
      <w:r w:rsidRPr="00F5684C">
        <w:rPr>
          <w:sz w:val="24"/>
          <w:szCs w:val="24"/>
        </w:rPr>
        <w:tab/>
      </w:r>
    </w:p>
    <w:p w:rsidR="00BA3168" w:rsidRPr="00F5684C" w:rsidRDefault="00BA3168" w:rsidP="006E0EB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GULLETTA GIULIA</w:t>
      </w:r>
    </w:p>
    <w:p w:rsidR="00022E11" w:rsidRPr="00F5684C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MAIORANA GIORGIO</w:t>
      </w:r>
      <w:r w:rsidRPr="00F5684C">
        <w:rPr>
          <w:sz w:val="24"/>
          <w:szCs w:val="24"/>
        </w:rPr>
        <w:tab/>
      </w:r>
    </w:p>
    <w:p w:rsidR="00022E11" w:rsidRPr="00F5684C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 xml:space="preserve">MANUEL WELJOY </w:t>
      </w:r>
      <w:r w:rsidRPr="00F5684C">
        <w:rPr>
          <w:sz w:val="24"/>
          <w:szCs w:val="24"/>
        </w:rPr>
        <w:tab/>
      </w:r>
    </w:p>
    <w:p w:rsidR="00022E11" w:rsidRPr="00F5684C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MESSINA ANDREA</w:t>
      </w:r>
      <w:r w:rsidRPr="00F5684C">
        <w:rPr>
          <w:sz w:val="24"/>
          <w:szCs w:val="24"/>
        </w:rPr>
        <w:tab/>
      </w:r>
    </w:p>
    <w:p w:rsidR="00022E11" w:rsidRPr="00F5684C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NICOLO' DANILO</w:t>
      </w:r>
      <w:r w:rsidRPr="00F5684C">
        <w:rPr>
          <w:sz w:val="24"/>
          <w:szCs w:val="24"/>
        </w:rPr>
        <w:tab/>
      </w:r>
    </w:p>
    <w:p w:rsidR="00022E11" w:rsidRPr="00F5684C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NOCITA SOPHIE</w:t>
      </w:r>
      <w:r w:rsidRPr="00F5684C">
        <w:rPr>
          <w:sz w:val="24"/>
          <w:szCs w:val="24"/>
        </w:rPr>
        <w:tab/>
      </w:r>
    </w:p>
    <w:p w:rsidR="00022E11" w:rsidRPr="00F5684C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PAGANO DRITTO EMMA</w:t>
      </w:r>
      <w:r w:rsidRPr="00F5684C">
        <w:rPr>
          <w:sz w:val="24"/>
          <w:szCs w:val="24"/>
        </w:rPr>
        <w:tab/>
      </w:r>
    </w:p>
    <w:p w:rsidR="00022E11" w:rsidRPr="00F5684C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RUSSO GIULIA</w:t>
      </w:r>
      <w:r w:rsidRPr="00F5684C">
        <w:rPr>
          <w:sz w:val="24"/>
          <w:szCs w:val="24"/>
        </w:rPr>
        <w:tab/>
      </w:r>
    </w:p>
    <w:p w:rsidR="008E35A3" w:rsidRDefault="00022E11" w:rsidP="006E0EB9">
      <w:pPr>
        <w:spacing w:after="0" w:line="240" w:lineRule="auto"/>
        <w:rPr>
          <w:sz w:val="24"/>
          <w:szCs w:val="24"/>
        </w:rPr>
      </w:pPr>
      <w:r w:rsidRPr="00F5684C">
        <w:rPr>
          <w:sz w:val="24"/>
          <w:szCs w:val="24"/>
        </w:rPr>
        <w:t>VISCUSO LETTERIA LEA</w:t>
      </w:r>
    </w:p>
    <w:p w:rsidR="008E35A3" w:rsidRDefault="008E35A3" w:rsidP="006E0EB9">
      <w:pPr>
        <w:spacing w:after="0" w:line="240" w:lineRule="auto"/>
        <w:rPr>
          <w:sz w:val="24"/>
          <w:szCs w:val="24"/>
        </w:rPr>
      </w:pPr>
    </w:p>
    <w:p w:rsidR="00F5684C" w:rsidRDefault="008E35A3" w:rsidP="006E0EB9">
      <w:pPr>
        <w:spacing w:after="0" w:line="240" w:lineRule="auto"/>
        <w:rPr>
          <w:sz w:val="24"/>
          <w:szCs w:val="24"/>
        </w:rPr>
      </w:pPr>
      <w:r w:rsidRPr="006E0EB9">
        <w:rPr>
          <w:b/>
          <w:bCs/>
          <w:sz w:val="24"/>
          <w:szCs w:val="24"/>
        </w:rPr>
        <w:t xml:space="preserve">TOTALE ALUNNI 106 </w:t>
      </w:r>
    </w:p>
    <w:p w:rsidR="00C85C72" w:rsidRPr="00022E11" w:rsidRDefault="00C85C72" w:rsidP="006E0EB9">
      <w:pPr>
        <w:spacing w:after="0" w:line="240" w:lineRule="auto"/>
        <w:rPr>
          <w:sz w:val="24"/>
          <w:szCs w:val="24"/>
        </w:rPr>
        <w:sectPr w:rsidR="00C85C72" w:rsidRPr="00022E11" w:rsidSect="00F5684C">
          <w:type w:val="continuous"/>
          <w:pgSz w:w="12240" w:h="15840"/>
          <w:pgMar w:top="1417" w:right="1134" w:bottom="1134" w:left="1134" w:header="720" w:footer="720" w:gutter="0"/>
          <w:cols w:num="2" w:space="720"/>
          <w:noEndnote/>
        </w:sectPr>
      </w:pPr>
    </w:p>
    <w:p w:rsidR="00E12F3B" w:rsidRPr="00C627FD" w:rsidRDefault="00E12F3B" w:rsidP="006E0EB9">
      <w:pPr>
        <w:spacing w:after="0" w:line="240" w:lineRule="auto"/>
        <w:rPr>
          <w:sz w:val="32"/>
          <w:szCs w:val="32"/>
        </w:rPr>
      </w:pPr>
    </w:p>
    <w:sectPr w:rsidR="00E12F3B" w:rsidRPr="00C627FD" w:rsidSect="00F5684C">
      <w:type w:val="continuous"/>
      <w:pgSz w:w="12240" w:h="15840"/>
      <w:pgMar w:top="1417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4C7B" w:rsidRDefault="00DD4C7B">
      <w:pPr>
        <w:spacing w:after="0" w:line="240" w:lineRule="auto"/>
      </w:pPr>
      <w:r>
        <w:separator/>
      </w:r>
    </w:p>
  </w:endnote>
  <w:endnote w:type="continuationSeparator" w:id="0">
    <w:p w:rsidR="00DD4C7B" w:rsidRDefault="00DD4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4C7B" w:rsidRDefault="00DD4C7B">
      <w:pPr>
        <w:spacing w:after="0" w:line="240" w:lineRule="auto"/>
      </w:pPr>
      <w:r>
        <w:separator/>
      </w:r>
    </w:p>
  </w:footnote>
  <w:footnote w:type="continuationSeparator" w:id="0">
    <w:p w:rsidR="00DD4C7B" w:rsidRDefault="00DD4C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attachedTemplate r:id="rId1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DEE"/>
    <w:rsid w:val="00022E11"/>
    <w:rsid w:val="00356291"/>
    <w:rsid w:val="00420845"/>
    <w:rsid w:val="00631708"/>
    <w:rsid w:val="006E0EB9"/>
    <w:rsid w:val="008E35A3"/>
    <w:rsid w:val="009A7F71"/>
    <w:rsid w:val="009B1DEE"/>
    <w:rsid w:val="00A841E6"/>
    <w:rsid w:val="00AC4F8C"/>
    <w:rsid w:val="00AF6C36"/>
    <w:rsid w:val="00B1595C"/>
    <w:rsid w:val="00BA3168"/>
    <w:rsid w:val="00C627FD"/>
    <w:rsid w:val="00C85C72"/>
    <w:rsid w:val="00CB22D2"/>
    <w:rsid w:val="00D06F2E"/>
    <w:rsid w:val="00DB73FE"/>
    <w:rsid w:val="00DD4C7B"/>
    <w:rsid w:val="00E12F3B"/>
    <w:rsid w:val="00E1591F"/>
    <w:rsid w:val="00F56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054D6E4F-64D0-4346-A65D-E130CCF4D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kern w:val="2"/>
      <w:sz w:val="22"/>
      <w:szCs w:val="22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semiHidden/>
    <w:unhideWhenUsed/>
    <w:rsid w:val="00E12F3B"/>
    <w:rPr>
      <w:rFonts w:cs="Times New Roman"/>
      <w:color w:val="0563C1"/>
      <w:u w:val="single"/>
    </w:rPr>
  </w:style>
  <w:style w:type="character" w:styleId="Collegamentovisitato">
    <w:name w:val="FollowedHyperlink"/>
    <w:uiPriority w:val="99"/>
    <w:semiHidden/>
    <w:unhideWhenUsed/>
    <w:rsid w:val="00E12F3B"/>
    <w:rPr>
      <w:rFonts w:cs="Times New Roman"/>
      <w:color w:val="954F72"/>
      <w:u w:val="single"/>
    </w:rPr>
  </w:style>
  <w:style w:type="paragraph" w:customStyle="1" w:styleId="msonormal0">
    <w:name w:val="msonormal"/>
    <w:basedOn w:val="Normale"/>
    <w:rsid w:val="00E12F3B"/>
    <w:pPr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</w:rPr>
  </w:style>
  <w:style w:type="table" w:styleId="Grigliatabella">
    <w:name w:val="Table Grid"/>
    <w:basedOn w:val="Tabellanormale"/>
    <w:uiPriority w:val="39"/>
    <w:rsid w:val="00E12F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1595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9836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36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36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36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ttia\Downloads\Elenco%20alunni%20TEATRO%20IN%20INGLESE%2017%20MARZO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E9885F-DA94-48AF-90D0-A2D81D055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Elenco alunni TEATRO IN INGLESE 17 MARZO</Template>
  <TotalTime>0</TotalTime>
  <Pages>2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Mattia</dc:creator>
  <cp:keywords/>
  <dc:description/>
  <cp:lastModifiedBy>Mattia</cp:lastModifiedBy>
  <cp:revision>1</cp:revision>
  <dcterms:created xsi:type="dcterms:W3CDTF">2026-03-13T12:58:00Z</dcterms:created>
  <dcterms:modified xsi:type="dcterms:W3CDTF">2026-03-13T12:58:00Z</dcterms:modified>
</cp:coreProperties>
</file>